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10080"/>
      </w:tblGrid>
      <w:tr w:rsidR="00975288" w14:paraId="121C791F" w14:textId="77777777" w:rsidTr="002B0820">
        <w:trPr>
          <w:cantSplit/>
        </w:trPr>
        <w:tc>
          <w:tcPr>
            <w:tcW w:w="10080" w:type="dxa"/>
          </w:tcPr>
          <w:p w14:paraId="13B20621" w14:textId="77777777" w:rsidR="00F63F10" w:rsidRPr="00F63F10" w:rsidRDefault="00D563F7" w:rsidP="00AD4F94">
            <w:pPr>
              <w:pStyle w:val="Title"/>
              <w:rPr>
                <w:sz w:val="56"/>
              </w:rPr>
            </w:pPr>
            <w:r w:rsidRPr="00F63F10">
              <w:rPr>
                <w:sz w:val="56"/>
              </w:rPr>
              <w:t xml:space="preserve">Wicincila </w:t>
            </w:r>
          </w:p>
          <w:p w14:paraId="1A13761B" w14:textId="77777777" w:rsidR="00F63F10" w:rsidRPr="00F63F10" w:rsidRDefault="00F63F10" w:rsidP="00AD4F94">
            <w:pPr>
              <w:pStyle w:val="Title"/>
              <w:rPr>
                <w:sz w:val="56"/>
              </w:rPr>
            </w:pPr>
            <w:r w:rsidRPr="00F63F10">
              <w:rPr>
                <w:sz w:val="56"/>
              </w:rPr>
              <w:t>omaskekiciye</w:t>
            </w:r>
          </w:p>
          <w:p w14:paraId="44150E6A" w14:textId="588C5130" w:rsidR="00975288" w:rsidRPr="00F63F10" w:rsidRDefault="00D563F7" w:rsidP="00AD4F94">
            <w:pPr>
              <w:pStyle w:val="Title"/>
              <w:rPr>
                <w:sz w:val="56"/>
              </w:rPr>
            </w:pPr>
            <w:r w:rsidRPr="00F63F10">
              <w:rPr>
                <w:sz w:val="56"/>
              </w:rPr>
              <w:t>society</w:t>
            </w:r>
          </w:p>
          <w:p w14:paraId="0C6D1115" w14:textId="2131B23F" w:rsidR="00F63F10" w:rsidRDefault="00D563F7" w:rsidP="00366439">
            <w:pPr>
              <w:pStyle w:val="Subtitle"/>
            </w:pPr>
            <w:r>
              <w:t xml:space="preserve"> </w:t>
            </w:r>
            <w:r w:rsidR="00F63F10">
              <w:t xml:space="preserve">Empowering &amp; Investing </w:t>
            </w:r>
          </w:p>
          <w:p w14:paraId="76D6D258" w14:textId="7449F73B" w:rsidR="00975288" w:rsidRPr="00366439" w:rsidRDefault="00F63F10" w:rsidP="00366439">
            <w:pPr>
              <w:pStyle w:val="Subtitle"/>
            </w:pPr>
            <w:r>
              <w:t>In Our Young Indigenous Girls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4955"/>
              <w:gridCol w:w="5125"/>
            </w:tblGrid>
            <w:tr w:rsidR="00975288" w14:paraId="2F25583F" w14:textId="77777777" w:rsidTr="00C704B3">
              <w:trPr>
                <w:trHeight w:val="6912"/>
              </w:trPr>
              <w:tc>
                <w:tcPr>
                  <w:tcW w:w="4940" w:type="dxa"/>
                  <w:vAlign w:val="center"/>
                </w:tcPr>
                <w:p w14:paraId="3B32EC65" w14:textId="39AA1A3A" w:rsidR="00BE649E" w:rsidRDefault="00B046E0" w:rsidP="005F4CBD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White Buffalo Calf </w:t>
                  </w:r>
                  <w:proofErr w:type="spellStart"/>
                  <w:r>
                    <w:rPr>
                      <w:sz w:val="28"/>
                      <w:szCs w:val="28"/>
                    </w:rPr>
                    <w:t>Womans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Society along with The Imagen Network would like to invite all young Indigenous girls </w:t>
                  </w:r>
                  <w:r w:rsidR="002E748E">
                    <w:rPr>
                      <w:sz w:val="28"/>
                      <w:szCs w:val="28"/>
                    </w:rPr>
                    <w:t>Ages 10-</w:t>
                  </w:r>
                  <w:r w:rsidR="00222229">
                    <w:rPr>
                      <w:sz w:val="28"/>
                      <w:szCs w:val="28"/>
                    </w:rPr>
                    <w:t>19</w:t>
                  </w:r>
                  <w:r w:rsidR="002E748E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to participate in </w:t>
                  </w:r>
                  <w:proofErr w:type="spellStart"/>
                  <w:r>
                    <w:rPr>
                      <w:sz w:val="28"/>
                      <w:szCs w:val="28"/>
                    </w:rPr>
                    <w:t>Wicincila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Omaskekiciye</w:t>
                  </w:r>
                  <w:proofErr w:type="spellEnd"/>
                  <w:r w:rsidR="00BE649E">
                    <w:rPr>
                      <w:sz w:val="28"/>
                      <w:szCs w:val="28"/>
                    </w:rPr>
                    <w:t xml:space="preserve"> </w:t>
                  </w:r>
                  <w:r w:rsidR="00D96E56">
                    <w:rPr>
                      <w:sz w:val="28"/>
                      <w:szCs w:val="28"/>
                    </w:rPr>
                    <w:t>S</w:t>
                  </w:r>
                  <w:r w:rsidR="00BE649E">
                    <w:rPr>
                      <w:sz w:val="28"/>
                      <w:szCs w:val="28"/>
                    </w:rPr>
                    <w:t>ociety</w:t>
                  </w:r>
                  <w:r>
                    <w:rPr>
                      <w:sz w:val="28"/>
                      <w:szCs w:val="28"/>
                    </w:rPr>
                    <w:t xml:space="preserve">! </w:t>
                  </w:r>
                </w:p>
                <w:p w14:paraId="647FE619" w14:textId="2D5FE1F2" w:rsidR="00975288" w:rsidRDefault="00BE649E" w:rsidP="005F4CBD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Wicincila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Omaskekiciye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D96E56">
                    <w:rPr>
                      <w:sz w:val="28"/>
                      <w:szCs w:val="28"/>
                    </w:rPr>
                    <w:t>S</w:t>
                  </w:r>
                  <w:r>
                    <w:rPr>
                      <w:sz w:val="28"/>
                      <w:szCs w:val="28"/>
                    </w:rPr>
                    <w:t xml:space="preserve">ociety is </w:t>
                  </w:r>
                  <w:r w:rsidR="002E748E">
                    <w:rPr>
                      <w:sz w:val="28"/>
                      <w:szCs w:val="28"/>
                    </w:rPr>
                    <w:t xml:space="preserve">a </w:t>
                  </w:r>
                  <w:r>
                    <w:rPr>
                      <w:sz w:val="28"/>
                      <w:szCs w:val="28"/>
                    </w:rPr>
                    <w:t>culturally</w:t>
                  </w:r>
                  <w:r w:rsidR="002E748E">
                    <w:rPr>
                      <w:sz w:val="28"/>
                      <w:szCs w:val="28"/>
                    </w:rPr>
                    <w:t xml:space="preserve"> based program </w:t>
                  </w:r>
                  <w:r w:rsidR="00D96E56">
                    <w:rPr>
                      <w:sz w:val="28"/>
                      <w:szCs w:val="28"/>
                    </w:rPr>
                    <w:t xml:space="preserve">created to </w:t>
                  </w:r>
                  <w:r w:rsidR="002E748E">
                    <w:rPr>
                      <w:sz w:val="28"/>
                      <w:szCs w:val="28"/>
                    </w:rPr>
                    <w:t xml:space="preserve">empower young Indigenous girls by </w:t>
                  </w:r>
                  <w:r w:rsidR="00D96E56">
                    <w:rPr>
                      <w:sz w:val="28"/>
                      <w:szCs w:val="28"/>
                    </w:rPr>
                    <w:t>building self-esteem,</w:t>
                  </w:r>
                  <w:r w:rsidR="007954ED">
                    <w:rPr>
                      <w:sz w:val="28"/>
                      <w:szCs w:val="28"/>
                    </w:rPr>
                    <w:t xml:space="preserve"> gaining knowledge on health and well-being along with</w:t>
                  </w:r>
                  <w:r w:rsidR="00D96E56">
                    <w:rPr>
                      <w:sz w:val="28"/>
                      <w:szCs w:val="28"/>
                    </w:rPr>
                    <w:t xml:space="preserve"> leadership skills, communication, and relationship skills and so much more! </w:t>
                  </w:r>
                </w:p>
                <w:p w14:paraId="57FC5571" w14:textId="14FB3C13" w:rsidR="007954ED" w:rsidRPr="002E7BFA" w:rsidRDefault="007954ED" w:rsidP="007954ED">
                  <w:pPr>
                    <w:pStyle w:val="Heading2"/>
                    <w:rPr>
                      <w:b/>
                      <w:bCs/>
                      <w:sz w:val="40"/>
                    </w:rPr>
                  </w:pPr>
                  <w:r w:rsidRPr="002E7BFA">
                    <w:rPr>
                      <w:b/>
                      <w:bCs/>
                      <w:sz w:val="40"/>
                    </w:rPr>
                    <w:t>SIGN UP TODAY.!!!</w:t>
                  </w:r>
                </w:p>
              </w:tc>
              <w:tc>
                <w:tcPr>
                  <w:tcW w:w="5110" w:type="dxa"/>
                  <w:vAlign w:val="center"/>
                </w:tcPr>
                <w:p w14:paraId="0666C1CC" w14:textId="49011501" w:rsidR="00975288" w:rsidRDefault="007954ED">
                  <w:pPr>
                    <w:pStyle w:val="Graphic"/>
                  </w:pPr>
                  <w:r w:rsidRPr="007954ED">
                    <w:rPr>
                      <w:noProof/>
                      <w:lang w:eastAsia="en-US"/>
                    </w:rPr>
                    <w:drawing>
                      <wp:inline distT="0" distB="0" distL="0" distR="0" wp14:anchorId="498F9091" wp14:editId="6351D156">
                        <wp:extent cx="3076078" cy="2981325"/>
                        <wp:effectExtent l="0" t="0" r="0" b="0"/>
                        <wp:docPr id="181950457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950457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068" cy="2993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B73803" w14:textId="77777777" w:rsidR="00975288" w:rsidRDefault="00EB3DE7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48612FA1" wp14:editId="536D0695">
                      <wp:extent cx="6337300" cy="166000"/>
                      <wp:effectExtent l="57150" t="57150" r="44450" b="62865"/>
                      <wp:docPr id="30" name="Rectangle 14" title="Divider b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0" cy="16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99D759" id="Rectangle 14" o:spid="_x0000_s1026" alt="Title: Divider bar" style="width:49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" fillcolor="#c77c0e [2404]" strokecolor="#845209 [1604]">
                      <w10:anchorlock/>
                    </v:rect>
                  </w:pict>
                </mc:Fallback>
              </mc:AlternateConten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date, store hours, and company logo"/>
            </w:tblPr>
            <w:tblGrid>
              <w:gridCol w:w="4950"/>
              <w:gridCol w:w="5130"/>
            </w:tblGrid>
            <w:tr w:rsidR="00975288" w14:paraId="10D9609F" w14:textId="77777777" w:rsidTr="00165FB4">
              <w:trPr>
                <w:trHeight w:val="1628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14:paraId="2E16DB92" w14:textId="6B1EB3E7" w:rsidR="007954ED" w:rsidRDefault="002E7BFA">
                  <w:r>
                    <w:t xml:space="preserve">If you are near these two communities &amp; would like to sign </w:t>
                  </w:r>
                  <w:r w:rsidR="00D10775">
                    <w:t>up, Please</w:t>
                  </w:r>
                  <w:r>
                    <w:t xml:space="preserve"> Contact the Person listed for your community…</w:t>
                  </w:r>
                </w:p>
                <w:p w14:paraId="6956A333" w14:textId="303B1B12" w:rsidR="007954ED" w:rsidRDefault="002E7BFA">
                  <w:r>
                    <w:t xml:space="preserve">Spring </w:t>
                  </w:r>
                  <w:proofErr w:type="gramStart"/>
                  <w:r>
                    <w:t>Creek :</w:t>
                  </w:r>
                  <w:proofErr w:type="gramEnd"/>
                  <w:r>
                    <w:t xml:space="preserve"> Gwendalyn Small Bear</w:t>
                  </w:r>
                </w:p>
                <w:p w14:paraId="52E94145" w14:textId="319CC39E" w:rsidR="002E7BFA" w:rsidRDefault="002E7BFA">
                  <w:r>
                    <w:t>Email: gwen@wbcws.org</w:t>
                  </w:r>
                </w:p>
                <w:p w14:paraId="47A2253D" w14:textId="77777777" w:rsidR="002E7BFA" w:rsidRDefault="002E7BFA">
                  <w:proofErr w:type="gramStart"/>
                  <w:r>
                    <w:t>Antelope :</w:t>
                  </w:r>
                  <w:proofErr w:type="gramEnd"/>
                  <w:r>
                    <w:t xml:space="preserve"> Sharisse Sitting Bear</w:t>
                  </w:r>
                </w:p>
                <w:p w14:paraId="0838109A" w14:textId="6D402F72" w:rsidR="002E7BFA" w:rsidRDefault="002E7BFA">
                  <w:r>
                    <w:t>Email: sharisse@wbcws.org</w:t>
                  </w:r>
                </w:p>
              </w:tc>
              <w:tc>
                <w:tcPr>
                  <w:tcW w:w="5130" w:type="dxa"/>
                  <w:vAlign w:val="center"/>
                </w:tcPr>
                <w:p w14:paraId="69E1A73B" w14:textId="667AA7DD" w:rsidR="00975288" w:rsidRDefault="00B046E0">
                  <w:pPr>
                    <w:pStyle w:val="Log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A86B26A" wp14:editId="2D062A66">
                        <wp:extent cx="970280" cy="1000125"/>
                        <wp:effectExtent l="0" t="0" r="1270" b="9525"/>
                        <wp:docPr id="51797887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803" cy="1018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046E0">
                    <w:rPr>
                      <w:noProof/>
                    </w:rPr>
                    <w:drawing>
                      <wp:inline distT="0" distB="0" distL="0" distR="0" wp14:anchorId="2B6B705F" wp14:editId="7B90470E">
                        <wp:extent cx="951865" cy="1000125"/>
                        <wp:effectExtent l="0" t="0" r="635" b="9525"/>
                        <wp:docPr id="15534424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34424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4938" cy="1013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E5C7399" w14:textId="5519BEB5" w:rsidR="00975288" w:rsidRPr="00FC3484" w:rsidRDefault="00F63F10" w:rsidP="00FC3484">
            <w:pPr>
              <w:pStyle w:val="Heading3"/>
            </w:pPr>
            <w:r>
              <w:t xml:space="preserve">White Buffalo Calf </w:t>
            </w:r>
            <w:proofErr w:type="spellStart"/>
            <w:r>
              <w:t>Womans</w:t>
            </w:r>
            <w:proofErr w:type="spellEnd"/>
            <w:r>
              <w:t xml:space="preserve"> Society</w:t>
            </w:r>
          </w:p>
          <w:p w14:paraId="3BCBAB7E" w14:textId="45A2301B" w:rsidR="00975288" w:rsidRPr="00F623AC" w:rsidRDefault="00F63F10" w:rsidP="00F63F10">
            <w:pPr>
              <w:pStyle w:val="Heading4"/>
            </w:pPr>
            <w:r>
              <w:t xml:space="preserve">Po Box 227 </w:t>
            </w:r>
            <w:r w:rsidR="00EB3DE7" w:rsidRPr="00F623AC">
              <w:t xml:space="preserve">| </w:t>
            </w:r>
            <w:r>
              <w:t>Mission, SD 57555</w:t>
            </w:r>
            <w:r w:rsidR="00EB3DE7" w:rsidRPr="00F623AC">
              <w:t xml:space="preserve"> | </w:t>
            </w:r>
            <w:r>
              <w:t>605-856-2317</w:t>
            </w:r>
            <w:r w:rsidR="00EB3DE7" w:rsidRPr="00F623AC">
              <w:t xml:space="preserve"> | </w:t>
            </w:r>
            <w:r>
              <w:t>www.wbcws.org</w:t>
            </w:r>
          </w:p>
          <w:sdt>
            <w:sdtPr>
              <w:alias w:val="Additional directions or other information:"/>
              <w:tag w:val="Additional directions or other information:"/>
              <w:id w:val="2086880968"/>
              <w:placeholder>
                <w:docPart w:val="7FA7589B12CE4775934A7F8F6EC0BBFA"/>
              </w:placeholder>
              <w:temporary/>
              <w:showingPlcHdr/>
              <w15:appearance w15:val="hidden"/>
            </w:sdtPr>
            <w:sdtEndPr/>
            <w:sdtContent>
              <w:p w14:paraId="0F7EE4CE" w14:textId="77777777" w:rsidR="00FC3484" w:rsidRPr="00FC3484" w:rsidRDefault="00EB3DE7" w:rsidP="00FC3484">
                <w:pPr>
                  <w:pStyle w:val="Heading5"/>
                </w:pPr>
                <w:r>
                  <w:t xml:space="preserve">Additional </w:t>
                </w:r>
                <w:r w:rsidR="00DF1895">
                  <w:t>directions or other information</w:t>
                </w:r>
              </w:p>
            </w:sdtContent>
          </w:sdt>
        </w:tc>
      </w:tr>
      <w:tr w:rsidR="00F63F10" w14:paraId="3C9401C7" w14:textId="77777777" w:rsidTr="002B0820">
        <w:trPr>
          <w:cantSplit/>
        </w:trPr>
        <w:tc>
          <w:tcPr>
            <w:tcW w:w="10080" w:type="dxa"/>
          </w:tcPr>
          <w:p w14:paraId="4B0C93EE" w14:textId="77777777" w:rsidR="00F63F10" w:rsidRPr="00F63F10" w:rsidRDefault="00F63F10" w:rsidP="00AD4F94">
            <w:pPr>
              <w:pStyle w:val="Title"/>
              <w:rPr>
                <w:sz w:val="56"/>
              </w:rPr>
            </w:pPr>
          </w:p>
        </w:tc>
      </w:tr>
    </w:tbl>
    <w:p w14:paraId="695F5C45" w14:textId="77777777" w:rsidR="00A525B7" w:rsidRDefault="00A525B7" w:rsidP="00A66A79"/>
    <w:sectPr w:rsidR="00A525B7" w:rsidSect="00EA4BCC">
      <w:headerReference w:type="default" r:id="rId13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4F6A9" w14:textId="77777777" w:rsidR="007A07C6" w:rsidRDefault="007A07C6">
      <w:r>
        <w:separator/>
      </w:r>
    </w:p>
  </w:endnote>
  <w:endnote w:type="continuationSeparator" w:id="0">
    <w:p w14:paraId="42902C37" w14:textId="77777777" w:rsidR="007A07C6" w:rsidRDefault="007A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B30D" w14:textId="77777777" w:rsidR="007A07C6" w:rsidRDefault="007A07C6">
      <w:r>
        <w:separator/>
      </w:r>
    </w:p>
  </w:footnote>
  <w:footnote w:type="continuationSeparator" w:id="0">
    <w:p w14:paraId="65A6DA5D" w14:textId="77777777" w:rsidR="007A07C6" w:rsidRDefault="007A0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214C" w14:textId="77777777" w:rsidR="00EA4BCC" w:rsidRDefault="00EA4BC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A9B00F5" wp14:editId="778076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39E3C720" id="Rectangle 1" o:spid="_x0000_s1026" alt="&quot;&quot;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" filled="f" strokecolor="#c77c0e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4567226">
    <w:abstractNumId w:val="9"/>
  </w:num>
  <w:num w:numId="2" w16cid:durableId="1970742859">
    <w:abstractNumId w:val="7"/>
  </w:num>
  <w:num w:numId="3" w16cid:durableId="1662350582">
    <w:abstractNumId w:val="6"/>
  </w:num>
  <w:num w:numId="4" w16cid:durableId="1874805124">
    <w:abstractNumId w:val="5"/>
  </w:num>
  <w:num w:numId="5" w16cid:durableId="1317027958">
    <w:abstractNumId w:val="4"/>
  </w:num>
  <w:num w:numId="6" w16cid:durableId="1650942061">
    <w:abstractNumId w:val="8"/>
  </w:num>
  <w:num w:numId="7" w16cid:durableId="1531071182">
    <w:abstractNumId w:val="3"/>
  </w:num>
  <w:num w:numId="8" w16cid:durableId="1588227765">
    <w:abstractNumId w:val="2"/>
  </w:num>
  <w:num w:numId="9" w16cid:durableId="386731635">
    <w:abstractNumId w:val="1"/>
  </w:num>
  <w:num w:numId="10" w16cid:durableId="15827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F7"/>
    <w:rsid w:val="00051E8F"/>
    <w:rsid w:val="00140D8C"/>
    <w:rsid w:val="00165FB4"/>
    <w:rsid w:val="001A2E31"/>
    <w:rsid w:val="001D17B9"/>
    <w:rsid w:val="001E791C"/>
    <w:rsid w:val="00222229"/>
    <w:rsid w:val="00274EBC"/>
    <w:rsid w:val="002B0820"/>
    <w:rsid w:val="002C0F66"/>
    <w:rsid w:val="002E748E"/>
    <w:rsid w:val="002E7BFA"/>
    <w:rsid w:val="0036346B"/>
    <w:rsid w:val="00366439"/>
    <w:rsid w:val="003A090F"/>
    <w:rsid w:val="004961CF"/>
    <w:rsid w:val="004D3B5D"/>
    <w:rsid w:val="005023AD"/>
    <w:rsid w:val="005829E0"/>
    <w:rsid w:val="005F4CBD"/>
    <w:rsid w:val="0061403B"/>
    <w:rsid w:val="00667C16"/>
    <w:rsid w:val="0068309B"/>
    <w:rsid w:val="00702D36"/>
    <w:rsid w:val="00727F59"/>
    <w:rsid w:val="0074012F"/>
    <w:rsid w:val="0077296C"/>
    <w:rsid w:val="00776CE7"/>
    <w:rsid w:val="007954ED"/>
    <w:rsid w:val="007A07C6"/>
    <w:rsid w:val="007B3AAE"/>
    <w:rsid w:val="007C5A84"/>
    <w:rsid w:val="007D3204"/>
    <w:rsid w:val="00800A19"/>
    <w:rsid w:val="00813E2E"/>
    <w:rsid w:val="00853A99"/>
    <w:rsid w:val="00857C0E"/>
    <w:rsid w:val="00883A68"/>
    <w:rsid w:val="00975288"/>
    <w:rsid w:val="00990AB3"/>
    <w:rsid w:val="00A2719C"/>
    <w:rsid w:val="00A525B7"/>
    <w:rsid w:val="00A66A79"/>
    <w:rsid w:val="00AD4F94"/>
    <w:rsid w:val="00B046E0"/>
    <w:rsid w:val="00BC5C98"/>
    <w:rsid w:val="00BE649E"/>
    <w:rsid w:val="00C06375"/>
    <w:rsid w:val="00C0702E"/>
    <w:rsid w:val="00C704B3"/>
    <w:rsid w:val="00C8300B"/>
    <w:rsid w:val="00C964C8"/>
    <w:rsid w:val="00CE0B65"/>
    <w:rsid w:val="00D10775"/>
    <w:rsid w:val="00D439F7"/>
    <w:rsid w:val="00D563F7"/>
    <w:rsid w:val="00D96E56"/>
    <w:rsid w:val="00DF1895"/>
    <w:rsid w:val="00E30D0F"/>
    <w:rsid w:val="00E41F30"/>
    <w:rsid w:val="00EA4BCC"/>
    <w:rsid w:val="00EB3DE7"/>
    <w:rsid w:val="00EF46B8"/>
    <w:rsid w:val="00F109F6"/>
    <w:rsid w:val="00F4060B"/>
    <w:rsid w:val="00F623AC"/>
    <w:rsid w:val="00F63F10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F27D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styleId="GridTable1Light">
    <w:name w:val="Grid Table 1 Light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C5C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styleId="PlainTable1">
    <w:name w:val="Plain Table 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\AppData\Roaming\Microsoft\Templates\Retail%20sa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A7589B12CE4775934A7F8F6EC0B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ED436-5495-4E2F-AF5B-3EA301D3A9F8}"/>
      </w:docPartPr>
      <w:docPartBody>
        <w:p w:rsidR="009F3200" w:rsidRDefault="003B681E">
          <w:pPr>
            <w:pStyle w:val="7FA7589B12CE4775934A7F8F6EC0BBFA"/>
          </w:pPr>
          <w:r>
            <w:t>Additional directions or other information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200"/>
    <w:rsid w:val="003B681E"/>
    <w:rsid w:val="009F3200"/>
    <w:rsid w:val="00FC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1"/>
    <w:unhideWhenUsed/>
    <w:qFormat/>
    <w:pPr>
      <w:spacing w:after="0" w:line="240" w:lineRule="auto"/>
      <w:jc w:val="center"/>
    </w:pPr>
    <w:rPr>
      <w:rFonts w:asciiTheme="majorHAnsi" w:eastAsiaTheme="majorEastAsia" w:hAnsiTheme="majorHAnsi" w:cstheme="majorBidi"/>
      <w:b/>
      <w:caps/>
      <w:color w:val="2F5496" w:themeColor="accent1" w:themeShade="BF"/>
      <w:spacing w:val="50"/>
      <w:kern w:val="0"/>
      <w:sz w:val="120"/>
      <w:szCs w:val="56"/>
      <w:lang w:eastAsia="ja-JP"/>
      <w14:shadow w14:blurRad="114300" w14:dist="0" w14:dir="0" w14:sx="0" w14:sy="0" w14:kx="0" w14:ky="0" w14:algn="none">
        <w14:schemeClr w14:val="tx1"/>
      </w14:shadow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F5496" w:themeColor="accent1" w:themeShade="BF"/>
      <w:spacing w:val="50"/>
      <w:kern w:val="0"/>
      <w:sz w:val="120"/>
      <w:szCs w:val="56"/>
      <w:lang w:eastAsia="ja-JP"/>
      <w14:shadow w14:blurRad="114300" w14:dist="0" w14:dir="0" w14:sx="0" w14:sy="0" w14:kx="0" w14:ky="0" w14:algn="none">
        <w14:schemeClr w14:val="tx1"/>
      </w14:shadow>
      <w14:ligatures w14:val="none"/>
    </w:rPr>
  </w:style>
  <w:style w:type="paragraph" w:styleId="Subtitle">
    <w:name w:val="Subtitle"/>
    <w:basedOn w:val="Normal"/>
    <w:link w:val="SubtitleChar"/>
    <w:uiPriority w:val="2"/>
    <w:unhideWhenUsed/>
    <w:qFormat/>
    <w:pPr>
      <w:numPr>
        <w:ilvl w:val="1"/>
      </w:numPr>
      <w:pBdr>
        <w:top w:val="single" w:sz="12" w:space="1" w:color="FFC000" w:themeColor="accent4"/>
        <w:bottom w:val="single" w:sz="12" w:space="1" w:color="FFC000" w:themeColor="accent4"/>
      </w:pBdr>
      <w:spacing w:before="40" w:after="0" w:line="240" w:lineRule="auto"/>
      <w:jc w:val="center"/>
    </w:pPr>
    <w:rPr>
      <w:b/>
      <w:color w:val="C45911" w:themeColor="accent2" w:themeShade="BF"/>
      <w:kern w:val="0"/>
      <w:sz w:val="40"/>
      <w:lang w:eastAsia="ja-JP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2"/>
    <w:rPr>
      <w:b/>
      <w:color w:val="C45911" w:themeColor="accent2" w:themeShade="BF"/>
      <w:kern w:val="0"/>
      <w:sz w:val="40"/>
      <w:lang w:eastAsia="ja-JP"/>
      <w14:ligatures w14:val="none"/>
    </w:rPr>
  </w:style>
  <w:style w:type="paragraph" w:customStyle="1" w:styleId="7FA7589B12CE4775934A7F8F6EC0BBFA">
    <w:name w:val="7FA7589B12CE4775934A7F8F6EC0BB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C7B9E2-230B-4089-88C4-B88880A304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9FADAD-08F4-42A2-9B77-A33BEACAD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C28815-11C4-492C-AF07-CC813580DA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Retail sale flyer</Template>
  <TotalTime>0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2023-12-28T18:49:00Z</dcterms:created>
  <dcterms:modified xsi:type="dcterms:W3CDTF">2023-12-28T18:49:00Z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